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color w:val="333333"/>
          <w:spacing w:val="28"/>
          <w:sz w:val="60"/>
          <w:szCs w:val="60"/>
          <w:shd w:val="clear" w:color="auto" w:fill="FFFFFF"/>
          <w:lang w:val="en-US" w:eastAsia="zh-CN"/>
        </w:rPr>
        <w:t>个人委托书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委托人：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 xml:space="preserve"> 性别____身份证号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受托人：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 xml:space="preserve"> 性别____身份证号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本人委托受托人全权代办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                                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事项，在本人委托书授权范围内，受托人的行为视为本人行为，本人承担一切法律后果和法律责任。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left"/>
        <w:textAlignment w:val="auto"/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委托人：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 xml:space="preserve">              受托人：</w:t>
      </w:r>
      <w:r>
        <w:rPr>
          <w:rFonts w:hint="eastAsia" w:ascii="微软雅黑" w:hAnsi="微软雅黑" w:eastAsia="微软雅黑" w:cs="微软雅黑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 xml:space="preserve">  ______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年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 xml:space="preserve"> ___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月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 xml:space="preserve"> ___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日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 xml:space="preserve">               _____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年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 xml:space="preserve"> ___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月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 xml:space="preserve"> ___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日</w:t>
      </w:r>
    </w:p>
    <w:sectPr>
      <w:pgSz w:w="11906" w:h="16838"/>
      <w:pgMar w:top="1327" w:right="1417" w:bottom="132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82596A"/>
    <w:rsid w:val="005B661C"/>
    <w:rsid w:val="09E464DB"/>
    <w:rsid w:val="0A377C7A"/>
    <w:rsid w:val="0ACB2D8B"/>
    <w:rsid w:val="0D82596A"/>
    <w:rsid w:val="1FFF05E5"/>
    <w:rsid w:val="26220B18"/>
    <w:rsid w:val="370B741C"/>
    <w:rsid w:val="4F6342DE"/>
    <w:rsid w:val="54982DCF"/>
    <w:rsid w:val="55F2106A"/>
    <w:rsid w:val="57F75F72"/>
    <w:rsid w:val="6E31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kylin/C:\Users\admin\AppData\Roaming\kingsoft\office6\templates\download\8bd147cc-8d81-419e-9878-6f4806f75e2a\&#22996;&#25176;&#20070;&#20010;&#20154;&#22996;&#25176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委托书个人委托.docx</Template>
  <Pages>1</Pages>
  <Words>111</Words>
  <Characters>254</Characters>
  <Lines>0</Lines>
  <Paragraphs>0</Paragraphs>
  <TotalTime>1</TotalTime>
  <ScaleCrop>false</ScaleCrop>
  <LinksUpToDate>false</LinksUpToDate>
  <CharactersWithSpaces>289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2025-04-22T16:52:00Z</dcterms:created>
  <dc:creator>时年生</dc:creator>
  <cp:lastModifiedBy>kylin</cp:lastModifiedBy>
  <dcterms:modified xsi:type="dcterms:W3CDTF">2025-04-22T17:02:01Z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KSOTemplateUUID">
    <vt:lpwstr>v1.0_mb_bnOq/13yVKIYWBw7qLkaHw==</vt:lpwstr>
  </property>
  <property fmtid="{D5CDD505-2E9C-101B-9397-08002B2CF9AE}" pid="4" name="ICV">
    <vt:lpwstr>4AEF9B335A8046B69A7A8020C9F0498E_11</vt:lpwstr>
  </property>
</Properties>
</file>